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29" w:rsidRPr="00E82204" w:rsidRDefault="00866B29">
      <w:pPr>
        <w:rPr>
          <w:b/>
        </w:rPr>
      </w:pPr>
      <w:r>
        <w:rPr>
          <w:rFonts w:hint="eastAsia"/>
          <w:b/>
          <w:highlight w:val="yellow"/>
        </w:rPr>
        <w:t>一、</w:t>
      </w:r>
      <w:r w:rsidRPr="00E82204">
        <w:rPr>
          <w:rFonts w:hint="eastAsia"/>
          <w:b/>
          <w:highlight w:val="yellow"/>
        </w:rPr>
        <w:t>学生申请：</w:t>
      </w:r>
    </w:p>
    <w:p w:rsidR="00866B29" w:rsidRDefault="00866B29">
      <w:r>
        <w:t>1</w:t>
      </w:r>
      <w:r>
        <w:rPr>
          <w:rFonts w:hint="eastAsia"/>
        </w:rPr>
        <w:t>、进入门户</w:t>
      </w:r>
    </w:p>
    <w:p w:rsidR="00866B29" w:rsidRDefault="00866B29" w:rsidP="00F31B5D">
      <w:r w:rsidRPr="00F67A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0.25pt;height:216.75pt;visibility:visible">
            <v:imagedata r:id="rId6" o:title=""/>
          </v:shape>
        </w:pict>
      </w:r>
    </w:p>
    <w:p w:rsidR="00866B29" w:rsidRDefault="00866B29" w:rsidP="00F31B5D">
      <w:r>
        <w:t>2</w:t>
      </w:r>
      <w:r>
        <w:rPr>
          <w:rFonts w:hint="eastAsia"/>
        </w:rPr>
        <w:t>、填写并提交申请</w:t>
      </w:r>
    </w:p>
    <w:p w:rsidR="00866B29" w:rsidRDefault="00866B29">
      <w:r w:rsidRPr="00F67A17">
        <w:rPr>
          <w:noProof/>
        </w:rPr>
        <w:pict>
          <v:shape id="图片 2" o:spid="_x0000_i1026" type="#_x0000_t75" style="width:408pt;height:98.25pt;visibility:visible">
            <v:imagedata r:id="rId7" o:title=""/>
          </v:shape>
        </w:pict>
      </w:r>
    </w:p>
    <w:p w:rsidR="00866B29" w:rsidRDefault="00866B29">
      <w:r>
        <w:rPr>
          <w:rFonts w:hint="eastAsia"/>
        </w:rPr>
        <w:t>点击“立即申请”进入下图：</w:t>
      </w:r>
    </w:p>
    <w:p w:rsidR="00866B29" w:rsidRDefault="00866B29">
      <w:r w:rsidRPr="00F67A17">
        <w:rPr>
          <w:noProof/>
        </w:rPr>
        <w:pict>
          <v:shape id="图片 3" o:spid="_x0000_i1027" type="#_x0000_t75" style="width:411pt;height:106.5pt;visibility:visible">
            <v:imagedata r:id="rId8" o:title=""/>
          </v:shape>
        </w:pict>
      </w:r>
    </w:p>
    <w:p w:rsidR="00866B29" w:rsidRDefault="00866B29">
      <w:r>
        <w:rPr>
          <w:rFonts w:hint="eastAsia"/>
        </w:rPr>
        <w:t>如果点击“提交”，可在“已申请困难补助”页面查看进度：</w:t>
      </w:r>
    </w:p>
    <w:p w:rsidR="00866B29" w:rsidRDefault="00866B29">
      <w:r w:rsidRPr="00F67A17">
        <w:rPr>
          <w:noProof/>
        </w:rPr>
        <w:pict>
          <v:shape id="图片 4" o:spid="_x0000_i1028" type="#_x0000_t75" style="width:408.75pt;height:96pt;visibility:visible">
            <v:imagedata r:id="rId9" o:title=""/>
          </v:shape>
        </w:pict>
      </w:r>
    </w:p>
    <w:p w:rsidR="00866B29" w:rsidRDefault="00866B29">
      <w:r>
        <w:rPr>
          <w:rFonts w:hint="eastAsia"/>
        </w:rPr>
        <w:t>如果点击“保存”，可在“已申请困难补助”页面再次进入编辑，并提交：</w:t>
      </w:r>
    </w:p>
    <w:p w:rsidR="00866B29" w:rsidRDefault="00866B29">
      <w:r w:rsidRPr="00F67A17">
        <w:rPr>
          <w:noProof/>
        </w:rPr>
        <w:pict>
          <v:shape id="图片 5" o:spid="_x0000_i1029" type="#_x0000_t75" style="width:408pt;height:96pt;visibility:visible">
            <v:imagedata r:id="rId10" o:title=""/>
          </v:shape>
        </w:pict>
      </w:r>
    </w:p>
    <w:p w:rsidR="00866B29" w:rsidRDefault="00866B29"/>
    <w:p w:rsidR="00866B29" w:rsidRPr="00E82204" w:rsidRDefault="00866B29">
      <w:pPr>
        <w:rPr>
          <w:b/>
        </w:rPr>
      </w:pPr>
      <w:r>
        <w:rPr>
          <w:rFonts w:hint="eastAsia"/>
          <w:b/>
          <w:highlight w:val="yellow"/>
        </w:rPr>
        <w:t>二、</w:t>
      </w:r>
      <w:r w:rsidRPr="00E82204">
        <w:rPr>
          <w:rFonts w:hint="eastAsia"/>
          <w:b/>
          <w:highlight w:val="yellow"/>
        </w:rPr>
        <w:t>辅导员审核</w:t>
      </w:r>
    </w:p>
    <w:p w:rsidR="00866B29" w:rsidRDefault="00866B29">
      <w:r w:rsidRPr="00F67A17">
        <w:rPr>
          <w:noProof/>
        </w:rPr>
        <w:pict>
          <v:shape id="图片 6" o:spid="_x0000_i1030" type="#_x0000_t75" style="width:413.25pt;height:156pt;visibility:visible">
            <v:imagedata r:id="rId11" o:title=""/>
          </v:shape>
        </w:pict>
      </w:r>
    </w:p>
    <w:p w:rsidR="00866B29" w:rsidRDefault="00866B29">
      <w:r w:rsidRPr="00F67A17">
        <w:rPr>
          <w:noProof/>
        </w:rPr>
        <w:pict>
          <v:shape id="图片 10" o:spid="_x0000_i1031" type="#_x0000_t75" style="width:412.5pt;height:97.5pt;visibility:visible">
            <v:imagedata r:id="rId12" o:title=""/>
          </v:shape>
        </w:pict>
      </w:r>
    </w:p>
    <w:p w:rsidR="00866B29" w:rsidRDefault="00866B29">
      <w:r w:rsidRPr="00F67A17">
        <w:rPr>
          <w:noProof/>
        </w:rPr>
        <w:pict>
          <v:shape id="图片 12" o:spid="_x0000_i1032" type="#_x0000_t75" style="width:413.25pt;height:218.25pt;visibility:visible">
            <v:imagedata r:id="rId13" o:title=""/>
          </v:shape>
        </w:pict>
      </w:r>
    </w:p>
    <w:p w:rsidR="00866B29" w:rsidRPr="00E82204" w:rsidRDefault="00866B29" w:rsidP="00840DFE">
      <w:pPr>
        <w:rPr>
          <w:b/>
        </w:rPr>
      </w:pPr>
      <w:r>
        <w:rPr>
          <w:rFonts w:hint="eastAsia"/>
          <w:b/>
          <w:highlight w:val="yellow"/>
        </w:rPr>
        <w:t>三、</w:t>
      </w:r>
      <w:bookmarkStart w:id="0" w:name="_GoBack"/>
      <w:bookmarkEnd w:id="0"/>
      <w:r w:rsidRPr="00E82204">
        <w:rPr>
          <w:rFonts w:hint="eastAsia"/>
          <w:b/>
          <w:highlight w:val="yellow"/>
        </w:rPr>
        <w:t>院系审核</w:t>
      </w:r>
    </w:p>
    <w:p w:rsidR="00866B29" w:rsidRDefault="00866B29">
      <w:r w:rsidRPr="00F67A17">
        <w:rPr>
          <w:noProof/>
        </w:rPr>
        <w:pict>
          <v:shape id="图片 7" o:spid="_x0000_i1033" type="#_x0000_t75" style="width:413.25pt;height:156pt;visibility:visible">
            <v:imagedata r:id="rId11" o:title=""/>
          </v:shape>
        </w:pict>
      </w:r>
    </w:p>
    <w:p w:rsidR="00866B29" w:rsidRDefault="00866B29">
      <w:r w:rsidRPr="00F67A17">
        <w:rPr>
          <w:noProof/>
        </w:rPr>
        <w:pict>
          <v:shape id="图片 9" o:spid="_x0000_i1034" type="#_x0000_t75" style="width:414pt;height:83.25pt;visibility:visible">
            <v:imagedata r:id="rId14" o:title=""/>
          </v:shape>
        </w:pict>
      </w:r>
    </w:p>
    <w:p w:rsidR="00866B29" w:rsidRDefault="00866B29">
      <w:r w:rsidRPr="00F67A17">
        <w:rPr>
          <w:noProof/>
        </w:rPr>
        <w:pict>
          <v:shape id="图片 13" o:spid="_x0000_i1035" type="#_x0000_t75" style="width:413.25pt;height:218.25pt;visibility:visible">
            <v:imagedata r:id="rId15" o:title=""/>
          </v:shape>
        </w:pict>
      </w:r>
    </w:p>
    <w:p w:rsidR="00866B29" w:rsidRPr="00E82204" w:rsidRDefault="00866B29">
      <w:pPr>
        <w:rPr>
          <w:b/>
        </w:rPr>
      </w:pPr>
      <w:r w:rsidRPr="00E82204">
        <w:rPr>
          <w:rFonts w:hint="eastAsia"/>
          <w:b/>
          <w:highlight w:val="yellow"/>
        </w:rPr>
        <w:t>已审金额查看</w:t>
      </w:r>
    </w:p>
    <w:p w:rsidR="00866B29" w:rsidRPr="000F72A9" w:rsidRDefault="00866B29" w:rsidP="00E82204">
      <w:pPr>
        <w:jc w:val="center"/>
      </w:pPr>
      <w:r w:rsidRPr="00F67A17">
        <w:rPr>
          <w:noProof/>
        </w:rPr>
        <w:pict>
          <v:shape id="图片 14" o:spid="_x0000_i1036" type="#_x0000_t75" style="width:397.5pt;height:171.75pt;visibility:visible">
            <v:imagedata r:id="rId16" o:title=""/>
          </v:shape>
        </w:pict>
      </w:r>
    </w:p>
    <w:sectPr w:rsidR="00866B29" w:rsidRPr="000F72A9" w:rsidSect="00252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B29" w:rsidRDefault="00866B29" w:rsidP="00E82204">
      <w:r>
        <w:separator/>
      </w:r>
    </w:p>
  </w:endnote>
  <w:endnote w:type="continuationSeparator" w:id="1">
    <w:p w:rsidR="00866B29" w:rsidRDefault="00866B29" w:rsidP="00E822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B29" w:rsidRDefault="00866B29" w:rsidP="00E82204">
      <w:r>
        <w:separator/>
      </w:r>
    </w:p>
  </w:footnote>
  <w:footnote w:type="continuationSeparator" w:id="1">
    <w:p w:rsidR="00866B29" w:rsidRDefault="00866B29" w:rsidP="00E822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B2F"/>
    <w:rsid w:val="000F72A9"/>
    <w:rsid w:val="001E516B"/>
    <w:rsid w:val="0025261E"/>
    <w:rsid w:val="003A3C62"/>
    <w:rsid w:val="003F43B9"/>
    <w:rsid w:val="00673D2C"/>
    <w:rsid w:val="00840DFE"/>
    <w:rsid w:val="00866B29"/>
    <w:rsid w:val="008D6207"/>
    <w:rsid w:val="00A77BC8"/>
    <w:rsid w:val="00A952AA"/>
    <w:rsid w:val="00B55D14"/>
    <w:rsid w:val="00B65024"/>
    <w:rsid w:val="00CD39AC"/>
    <w:rsid w:val="00D35CCC"/>
    <w:rsid w:val="00E52B2F"/>
    <w:rsid w:val="00E82204"/>
    <w:rsid w:val="00EF2FE4"/>
    <w:rsid w:val="00F31B5D"/>
    <w:rsid w:val="00F67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61E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502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5024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E822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8220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822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220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22</Words>
  <Characters>126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一、学生申请：</dc:title>
  <dc:subject/>
  <dc:creator>Administrator</dc:creator>
  <cp:keywords/>
  <dc:description/>
  <cp:lastModifiedBy>my</cp:lastModifiedBy>
  <cp:revision>2</cp:revision>
  <dcterms:created xsi:type="dcterms:W3CDTF">2015-12-21T00:51:00Z</dcterms:created>
  <dcterms:modified xsi:type="dcterms:W3CDTF">2015-12-21T00:51:00Z</dcterms:modified>
</cp:coreProperties>
</file>